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08F979" w14:textId="1F74B1FE" w:rsidR="00B61A5C" w:rsidRDefault="009D0196" w:rsidP="009D0196">
      <w:pPr>
        <w:pStyle w:val="Titel"/>
      </w:pPr>
      <w:r>
        <w:t>Lærer Afkøling af is</w:t>
      </w:r>
    </w:p>
    <w:p w14:paraId="50E44EA8" w14:textId="540802BD" w:rsidR="009D0196" w:rsidRDefault="009D0196" w:rsidP="009D0196">
      <w:pPr>
        <w:pStyle w:val="Overskrift2"/>
      </w:pPr>
      <w:r>
        <w:t>Intro</w:t>
      </w:r>
    </w:p>
    <w:p w14:paraId="525DED9E" w14:textId="301510A4" w:rsidR="009D0196" w:rsidRPr="009D0196" w:rsidRDefault="009D0196" w:rsidP="009D0196">
      <w:pPr>
        <w:rPr>
          <w:rFonts w:ascii="Century Schoolbook" w:hAnsi="Century Schoolbook"/>
        </w:rPr>
      </w:pPr>
      <w:r>
        <w:rPr>
          <w:rFonts w:ascii="Century Schoolbook" w:hAnsi="Century Schoolbook"/>
        </w:rPr>
        <w:t xml:space="preserve">Dette dokument indeholder overvejelser bestemt for læreren til øvelsen </w:t>
      </w:r>
      <w:r w:rsidRPr="00C84732">
        <w:rPr>
          <w:rFonts w:ascii="Century Schoolbook" w:hAnsi="Century Schoolbook"/>
          <w:b/>
        </w:rPr>
        <w:t>Afkøling af is</w:t>
      </w:r>
      <w:r>
        <w:rPr>
          <w:rFonts w:ascii="Century Schoolbook" w:hAnsi="Century Schoolbook"/>
        </w:rPr>
        <w:t xml:space="preserve">. Et lignende dokument findes om øvelsen </w:t>
      </w:r>
      <w:r w:rsidRPr="00C84732">
        <w:rPr>
          <w:rFonts w:ascii="Century Schoolbook" w:hAnsi="Century Schoolbook"/>
          <w:b/>
        </w:rPr>
        <w:t xml:space="preserve">Opvarmning med </w:t>
      </w:r>
      <w:r w:rsidR="00B85C95">
        <w:rPr>
          <w:rFonts w:ascii="Century Schoolbook" w:hAnsi="Century Schoolbook"/>
          <w:b/>
        </w:rPr>
        <w:t xml:space="preserve">varmt </w:t>
      </w:r>
      <w:r w:rsidRPr="00C84732">
        <w:rPr>
          <w:rFonts w:ascii="Century Schoolbook" w:hAnsi="Century Schoolbook"/>
          <w:b/>
        </w:rPr>
        <w:t>lod</w:t>
      </w:r>
      <w:r>
        <w:rPr>
          <w:rFonts w:ascii="Century Schoolbook" w:hAnsi="Century Schoolbook"/>
        </w:rPr>
        <w:t xml:space="preserve"> og det skal nævnes at sidstnævnte FPro3 program er opbygget på samme måde og med lignende didaktiske overvejelser. </w:t>
      </w:r>
      <w:r w:rsidRPr="00C84732">
        <w:rPr>
          <w:rFonts w:ascii="Century Schoolbook" w:hAnsi="Century Schoolbook"/>
          <w:b/>
        </w:rPr>
        <w:t xml:space="preserve">Opvarmning </w:t>
      </w:r>
      <w:r w:rsidR="00B85C95">
        <w:rPr>
          <w:rFonts w:ascii="Century Schoolbook" w:hAnsi="Century Schoolbook"/>
          <w:b/>
        </w:rPr>
        <w:t xml:space="preserve">med varmt </w:t>
      </w:r>
      <w:r w:rsidRPr="00C84732">
        <w:rPr>
          <w:rFonts w:ascii="Century Schoolbook" w:hAnsi="Century Schoolbook"/>
          <w:b/>
        </w:rPr>
        <w:t>lod</w:t>
      </w:r>
      <w:r>
        <w:rPr>
          <w:rFonts w:ascii="Century Schoolbook" w:hAnsi="Century Schoolbook"/>
        </w:rPr>
        <w:t xml:space="preserve"> er lidt simplere, da der er en energitilvækst mindre. </w:t>
      </w:r>
    </w:p>
    <w:p w14:paraId="66AC96DC" w14:textId="7011BF80" w:rsidR="009D0196" w:rsidRPr="009D0196" w:rsidRDefault="009D0196" w:rsidP="009D0196">
      <w:pPr>
        <w:pStyle w:val="Overskrift2"/>
      </w:pPr>
      <w:r w:rsidRPr="001F2FC7">
        <w:t xml:space="preserve">Didaktiske overvejelser i forbindelse med </w:t>
      </w:r>
      <w:r>
        <w:t>øvelsen Afkøling af is</w:t>
      </w:r>
    </w:p>
    <w:p w14:paraId="62E654F6" w14:textId="3E1FD7F5" w:rsidR="00B61A5C" w:rsidRPr="00D0096A" w:rsidRDefault="00B61A5C" w:rsidP="00B61A5C">
      <w:pPr>
        <w:rPr>
          <w:rFonts w:ascii="Century Schoolbook" w:hAnsi="Century Schoolbook" w:cs="Times New Roman"/>
        </w:rPr>
      </w:pPr>
      <w:r w:rsidRPr="00D0096A">
        <w:rPr>
          <w:rFonts w:ascii="Century Schoolbook" w:hAnsi="Century Schoolbook" w:cs="Times New Roman"/>
        </w:rPr>
        <w:t xml:space="preserve">Alle elever skal arbejde </w:t>
      </w:r>
      <w:r w:rsidR="003B025B" w:rsidRPr="00D0096A">
        <w:rPr>
          <w:rFonts w:ascii="Century Schoolbook" w:hAnsi="Century Schoolbook" w:cs="Times New Roman"/>
        </w:rPr>
        <w:t xml:space="preserve">med </w:t>
      </w:r>
      <w:r w:rsidRPr="00D0096A">
        <w:rPr>
          <w:rFonts w:ascii="Century Schoolbook" w:hAnsi="Century Schoolbook" w:cs="Times New Roman"/>
        </w:rPr>
        <w:t>eksperiment</w:t>
      </w:r>
      <w:r w:rsidR="003B025B" w:rsidRPr="00D0096A">
        <w:rPr>
          <w:rFonts w:ascii="Century Schoolbook" w:hAnsi="Century Schoolbook" w:cs="Times New Roman"/>
        </w:rPr>
        <w:t>er</w:t>
      </w:r>
      <w:r w:rsidRPr="00D0096A">
        <w:rPr>
          <w:rFonts w:ascii="Century Schoolbook" w:hAnsi="Century Schoolbook" w:cs="Times New Roman"/>
        </w:rPr>
        <w:t xml:space="preserve"> i fysikundervisningen.</w:t>
      </w:r>
    </w:p>
    <w:p w14:paraId="3CE7E964" w14:textId="10D6D28C" w:rsidR="00B61A5C" w:rsidRPr="00D0096A" w:rsidRDefault="00B61A5C" w:rsidP="00B61A5C">
      <w:pPr>
        <w:rPr>
          <w:rFonts w:ascii="Century Schoolbook" w:hAnsi="Century Schoolbook" w:cs="Times New Roman"/>
        </w:rPr>
      </w:pPr>
      <w:r w:rsidRPr="00D0096A">
        <w:rPr>
          <w:rFonts w:ascii="Century Schoolbook" w:hAnsi="Century Schoolbook" w:cs="Times New Roman"/>
        </w:rPr>
        <w:t>I forbindelse med eksperimentelt arbejde er der både mulighed for vurdering og beregning af usikkerhed, og for vurdering af fejlkilder.</w:t>
      </w:r>
      <w:r w:rsidR="00742DC7">
        <w:rPr>
          <w:rFonts w:ascii="Century Schoolbook" w:hAnsi="Century Schoolbook" w:cs="Times New Roman"/>
        </w:rPr>
        <w:t xml:space="preserve"> </w:t>
      </w:r>
      <w:r w:rsidR="00D0096A" w:rsidRPr="00D0096A">
        <w:rPr>
          <w:rFonts w:ascii="Century Schoolbook" w:hAnsi="Century Schoolbook" w:cs="Times New Roman"/>
        </w:rPr>
        <w:t>Når man starter fysikundervisningen</w:t>
      </w:r>
      <w:r w:rsidRPr="00D0096A">
        <w:rPr>
          <w:rFonts w:ascii="Century Schoolbook" w:hAnsi="Century Schoolbook" w:cs="Times New Roman"/>
        </w:rPr>
        <w:t xml:space="preserve"> er der ikke mange lærere</w:t>
      </w:r>
      <w:r w:rsidR="00D0096A" w:rsidRPr="00D0096A">
        <w:rPr>
          <w:rFonts w:ascii="Century Schoolbook" w:hAnsi="Century Schoolbook" w:cs="Times New Roman"/>
        </w:rPr>
        <w:t>,</w:t>
      </w:r>
      <w:r w:rsidRPr="00D0096A">
        <w:rPr>
          <w:rFonts w:ascii="Century Schoolbook" w:hAnsi="Century Schoolbook" w:cs="Times New Roman"/>
        </w:rPr>
        <w:t xml:space="preserve"> der bruger tid på vurdering og beregning</w:t>
      </w:r>
      <w:r w:rsidR="00742DC7">
        <w:rPr>
          <w:rFonts w:ascii="Century Schoolbook" w:hAnsi="Century Schoolbook" w:cs="Times New Roman"/>
        </w:rPr>
        <w:t xml:space="preserve"> af usikkerheder</w:t>
      </w:r>
      <w:r w:rsidRPr="00D0096A">
        <w:rPr>
          <w:rFonts w:ascii="Century Schoolbook" w:hAnsi="Century Schoolbook" w:cs="Times New Roman"/>
        </w:rPr>
        <w:t>.</w:t>
      </w:r>
    </w:p>
    <w:p w14:paraId="75797904" w14:textId="388EACAB" w:rsidR="00B61A5C" w:rsidRPr="00D0096A" w:rsidRDefault="00B61A5C" w:rsidP="00B61A5C">
      <w:pPr>
        <w:rPr>
          <w:rFonts w:ascii="Century Schoolbook" w:hAnsi="Century Schoolbook" w:cs="Times New Roman"/>
        </w:rPr>
      </w:pPr>
      <w:r w:rsidRPr="00D0096A">
        <w:rPr>
          <w:rFonts w:ascii="Century Schoolbook" w:hAnsi="Century Schoolbook" w:cs="Times New Roman"/>
        </w:rPr>
        <w:t xml:space="preserve">Fejlkilder er derimod </w:t>
      </w:r>
      <w:r w:rsidR="00D0096A" w:rsidRPr="00D0096A">
        <w:rPr>
          <w:rFonts w:ascii="Century Schoolbook" w:hAnsi="Century Schoolbook" w:cs="Times New Roman"/>
        </w:rPr>
        <w:t>lettere at komme i gang</w:t>
      </w:r>
      <w:r w:rsidR="00423902">
        <w:rPr>
          <w:rFonts w:ascii="Century Schoolbook" w:hAnsi="Century Schoolbook" w:cs="Times New Roman"/>
        </w:rPr>
        <w:t xml:space="preserve"> med</w:t>
      </w:r>
      <w:bookmarkStart w:id="0" w:name="_GoBack"/>
      <w:bookmarkEnd w:id="0"/>
      <w:r w:rsidR="00D0096A" w:rsidRPr="00D0096A">
        <w:rPr>
          <w:rFonts w:ascii="Century Schoolbook" w:hAnsi="Century Schoolbook" w:cs="Times New Roman"/>
        </w:rPr>
        <w:t>, da</w:t>
      </w:r>
      <w:r w:rsidRPr="00D0096A">
        <w:rPr>
          <w:rFonts w:ascii="Century Schoolbook" w:hAnsi="Century Schoolbook" w:cs="Times New Roman"/>
        </w:rPr>
        <w:t xml:space="preserve"> de giver mulighed for at tænke fysik</w:t>
      </w:r>
      <w:r w:rsidR="00D0096A" w:rsidRPr="00D0096A">
        <w:rPr>
          <w:rFonts w:ascii="Century Schoolbook" w:hAnsi="Century Schoolbook" w:cs="Times New Roman"/>
        </w:rPr>
        <w:t xml:space="preserve"> og fysikkens metoder</w:t>
      </w:r>
      <w:r w:rsidRPr="00D0096A">
        <w:rPr>
          <w:rFonts w:ascii="Century Schoolbook" w:hAnsi="Century Schoolbook" w:cs="Times New Roman"/>
        </w:rPr>
        <w:t xml:space="preserve"> uden brug af matematik. Specielt på </w:t>
      </w:r>
      <w:r w:rsidR="00D0096A" w:rsidRPr="00D0096A">
        <w:rPr>
          <w:rFonts w:ascii="Century Schoolbook" w:hAnsi="Century Schoolbook" w:cs="Times New Roman"/>
        </w:rPr>
        <w:t>C</w:t>
      </w:r>
      <w:r w:rsidRPr="00D0096A">
        <w:rPr>
          <w:rFonts w:ascii="Century Schoolbook" w:hAnsi="Century Schoolbook" w:cs="Times New Roman"/>
        </w:rPr>
        <w:t>-niveau er det en stor kvalitet.</w:t>
      </w:r>
    </w:p>
    <w:p w14:paraId="50247E52" w14:textId="784229CD" w:rsidR="00B61A5C" w:rsidRPr="001A08A7" w:rsidRDefault="00E750A7" w:rsidP="001F2FC7">
      <w:pPr>
        <w:pStyle w:val="Overskrift2"/>
      </w:pPr>
      <w:r>
        <w:t>Smeltevarme</w:t>
      </w:r>
      <w:r w:rsidR="00B61A5C" w:rsidRPr="001A08A7">
        <w:t xml:space="preserve"> eller sluttemperatur?</w:t>
      </w:r>
    </w:p>
    <w:p w14:paraId="21713EAB" w14:textId="77777777" w:rsidR="00D0096A" w:rsidRPr="001F2FC7" w:rsidRDefault="00B61A5C" w:rsidP="00B61A5C">
      <w:pPr>
        <w:rPr>
          <w:rFonts w:ascii="Century Schoolbook" w:hAnsi="Century Schoolbook" w:cs="Times New Roman"/>
        </w:rPr>
      </w:pPr>
      <w:r w:rsidRPr="001F2FC7">
        <w:rPr>
          <w:rFonts w:ascii="Century Schoolbook" w:hAnsi="Century Schoolbook" w:cs="Times New Roman"/>
        </w:rPr>
        <w:t xml:space="preserve">Alle elever skal på et tidspunkt arbejde med </w:t>
      </w:r>
      <w:r w:rsidR="00800FB4" w:rsidRPr="001F2FC7">
        <w:rPr>
          <w:rFonts w:ascii="Century Schoolbook" w:hAnsi="Century Schoolbook" w:cs="Times New Roman"/>
        </w:rPr>
        <w:t>smeltevarme</w:t>
      </w:r>
      <w:r w:rsidRPr="001F2FC7">
        <w:rPr>
          <w:rFonts w:ascii="Century Schoolbook" w:hAnsi="Century Schoolbook" w:cs="Times New Roman"/>
        </w:rPr>
        <w:t xml:space="preserve">. </w:t>
      </w:r>
      <w:r w:rsidR="00800FB4" w:rsidRPr="001F2FC7">
        <w:rPr>
          <w:rFonts w:ascii="Century Schoolbook" w:hAnsi="Century Schoolbook" w:cs="Times New Roman"/>
        </w:rPr>
        <w:t>Smeltevarme</w:t>
      </w:r>
      <w:r w:rsidRPr="001F2FC7">
        <w:rPr>
          <w:rFonts w:ascii="Century Schoolbook" w:hAnsi="Century Schoolbook" w:cs="Times New Roman"/>
        </w:rPr>
        <w:t xml:space="preserve"> er et komplekst begreb fordi det både indeholder energitilvækst</w:t>
      </w:r>
      <w:r w:rsidR="00800FB4" w:rsidRPr="001F2FC7">
        <w:rPr>
          <w:rFonts w:ascii="Century Schoolbook" w:hAnsi="Century Schoolbook" w:cs="Times New Roman"/>
        </w:rPr>
        <w:t xml:space="preserve"> og</w:t>
      </w:r>
      <w:r w:rsidRPr="001F2FC7">
        <w:rPr>
          <w:rFonts w:ascii="Century Schoolbook" w:hAnsi="Century Schoolbook" w:cs="Times New Roman"/>
        </w:rPr>
        <w:t xml:space="preserve"> masse.</w:t>
      </w:r>
      <w:r w:rsidR="00D0096A" w:rsidRPr="001F2FC7">
        <w:rPr>
          <w:rFonts w:ascii="Century Schoolbook" w:hAnsi="Century Schoolbook" w:cs="Times New Roman"/>
        </w:rPr>
        <w:t xml:space="preserve"> </w:t>
      </w:r>
      <w:r w:rsidRPr="001F2FC7">
        <w:rPr>
          <w:rFonts w:ascii="Century Schoolbook" w:hAnsi="Century Schoolbook" w:cs="Times New Roman"/>
        </w:rPr>
        <w:t xml:space="preserve">At lave et eksperiment med det formål at bestemme </w:t>
      </w:r>
      <w:r w:rsidR="00800FB4" w:rsidRPr="001F2FC7">
        <w:rPr>
          <w:rFonts w:ascii="Century Schoolbook" w:hAnsi="Century Schoolbook" w:cs="Times New Roman"/>
        </w:rPr>
        <w:t>smeltevarmen</w:t>
      </w:r>
      <w:r w:rsidRPr="001F2FC7">
        <w:rPr>
          <w:rFonts w:ascii="Century Schoolbook" w:hAnsi="Century Schoolbook" w:cs="Times New Roman"/>
        </w:rPr>
        <w:t xml:space="preserve"> for </w:t>
      </w:r>
      <w:r w:rsidR="00800FB4" w:rsidRPr="001F2FC7">
        <w:rPr>
          <w:rFonts w:ascii="Century Schoolbook" w:hAnsi="Century Schoolbook" w:cs="Times New Roman"/>
        </w:rPr>
        <w:t>is</w:t>
      </w:r>
      <w:r w:rsidRPr="001F2FC7">
        <w:rPr>
          <w:rFonts w:ascii="Century Schoolbook" w:hAnsi="Century Schoolbook" w:cs="Times New Roman"/>
        </w:rPr>
        <w:t xml:space="preserve"> </w:t>
      </w:r>
      <w:r w:rsidR="00D0096A" w:rsidRPr="001F2FC7">
        <w:rPr>
          <w:rFonts w:ascii="Century Schoolbook" w:hAnsi="Century Schoolbook" w:cs="Times New Roman"/>
        </w:rPr>
        <w:t>kan derfor være</w:t>
      </w:r>
      <w:r w:rsidRPr="001F2FC7">
        <w:rPr>
          <w:rFonts w:ascii="Century Schoolbook" w:hAnsi="Century Schoolbook" w:cs="Times New Roman"/>
        </w:rPr>
        <w:t xml:space="preserve"> svært for elever </w:t>
      </w:r>
      <w:r w:rsidR="00D0096A" w:rsidRPr="001F2FC7">
        <w:rPr>
          <w:rFonts w:ascii="Century Schoolbook" w:hAnsi="Century Schoolbook" w:cs="Times New Roman"/>
        </w:rPr>
        <w:t>især</w:t>
      </w:r>
      <w:r w:rsidRPr="001F2FC7">
        <w:rPr>
          <w:rFonts w:ascii="Century Schoolbook" w:hAnsi="Century Schoolbook" w:cs="Times New Roman"/>
        </w:rPr>
        <w:t xml:space="preserve"> på </w:t>
      </w:r>
      <w:r w:rsidR="00D0096A" w:rsidRPr="001F2FC7">
        <w:rPr>
          <w:rFonts w:ascii="Century Schoolbook" w:hAnsi="Century Schoolbook" w:cs="Times New Roman"/>
        </w:rPr>
        <w:t>C</w:t>
      </w:r>
      <w:r w:rsidRPr="001F2FC7">
        <w:rPr>
          <w:rFonts w:ascii="Century Schoolbook" w:hAnsi="Century Schoolbook" w:cs="Times New Roman"/>
        </w:rPr>
        <w:t>-niveau</w:t>
      </w:r>
      <w:r w:rsidR="00D0096A" w:rsidRPr="001F2FC7">
        <w:rPr>
          <w:rFonts w:ascii="Century Schoolbook" w:hAnsi="Century Schoolbook" w:cs="Times New Roman"/>
        </w:rPr>
        <w:t>, og d</w:t>
      </w:r>
      <w:r w:rsidRPr="001F2FC7">
        <w:rPr>
          <w:rFonts w:ascii="Century Schoolbook" w:hAnsi="Century Schoolbook" w:cs="Times New Roman"/>
        </w:rPr>
        <w:t xml:space="preserve">erfor </w:t>
      </w:r>
      <w:r w:rsidR="00D0096A" w:rsidRPr="001F2FC7">
        <w:rPr>
          <w:rFonts w:ascii="Century Schoolbook" w:hAnsi="Century Schoolbook" w:cs="Times New Roman"/>
        </w:rPr>
        <w:t xml:space="preserve">kan det være anvendeligt </w:t>
      </w:r>
      <w:r w:rsidRPr="001F2FC7">
        <w:rPr>
          <w:rFonts w:ascii="Century Schoolbook" w:hAnsi="Century Schoolbook" w:cs="Times New Roman"/>
        </w:rPr>
        <w:t xml:space="preserve">at bestemme sluttemperaturen. </w:t>
      </w:r>
    </w:p>
    <w:p w14:paraId="65B3444C" w14:textId="3E205F91" w:rsidR="00B61A5C" w:rsidRDefault="00B61A5C" w:rsidP="00B61A5C">
      <w:pPr>
        <w:rPr>
          <w:rFonts w:ascii="Century Schoolbook" w:hAnsi="Century Schoolbook" w:cs="Times New Roman"/>
        </w:rPr>
      </w:pPr>
      <w:r w:rsidRPr="001F2FC7">
        <w:rPr>
          <w:rFonts w:ascii="Century Schoolbook" w:hAnsi="Century Schoolbook" w:cs="Times New Roman"/>
        </w:rPr>
        <w:t xml:space="preserve">Sluttemperaturen er meget lettere at forholde sig til end </w:t>
      </w:r>
      <w:r w:rsidR="00F867F2" w:rsidRPr="001F2FC7">
        <w:rPr>
          <w:rFonts w:ascii="Century Schoolbook" w:hAnsi="Century Schoolbook" w:cs="Times New Roman"/>
        </w:rPr>
        <w:t>smeltevarme</w:t>
      </w:r>
      <w:r w:rsidR="00D0096A" w:rsidRPr="001F2FC7">
        <w:rPr>
          <w:rFonts w:ascii="Century Schoolbook" w:hAnsi="Century Schoolbook" w:cs="Times New Roman"/>
        </w:rPr>
        <w:t xml:space="preserve"> for eleverne</w:t>
      </w:r>
      <w:r w:rsidRPr="001F2FC7">
        <w:rPr>
          <w:rFonts w:ascii="Century Schoolbook" w:hAnsi="Century Schoolbook" w:cs="Times New Roman"/>
        </w:rPr>
        <w:t xml:space="preserve">. Det er altså et pædagogisk valg at gå efter sluttemperaturen i stedet for at gå efter </w:t>
      </w:r>
      <w:r w:rsidR="00800FB4" w:rsidRPr="001F2FC7">
        <w:rPr>
          <w:rFonts w:ascii="Century Schoolbook" w:hAnsi="Century Schoolbook" w:cs="Times New Roman"/>
        </w:rPr>
        <w:t>smeltevarmen for is</w:t>
      </w:r>
      <w:r w:rsidRPr="001F2FC7">
        <w:rPr>
          <w:rFonts w:ascii="Century Schoolbook" w:hAnsi="Century Schoolbook" w:cs="Times New Roman"/>
        </w:rPr>
        <w:t>.</w:t>
      </w:r>
      <w:r w:rsidR="00D0096A" w:rsidRPr="001F2FC7">
        <w:rPr>
          <w:rFonts w:ascii="Century Schoolbook" w:hAnsi="Century Schoolbook" w:cs="Times New Roman"/>
        </w:rPr>
        <w:t xml:space="preserve"> På samme måde anvendes</w:t>
      </w:r>
      <w:r w:rsidR="00E166D5" w:rsidRPr="001F2FC7">
        <w:rPr>
          <w:rFonts w:ascii="Century Schoolbook" w:hAnsi="Century Schoolbook" w:cs="Times New Roman"/>
        </w:rPr>
        <w:t xml:space="preserve"> altid et flamingokaffebæger som kalorimeter</w:t>
      </w:r>
      <w:r w:rsidR="00D0096A" w:rsidRPr="001F2FC7">
        <w:rPr>
          <w:rFonts w:ascii="Century Schoolbook" w:hAnsi="Century Schoolbook" w:cs="Times New Roman"/>
        </w:rPr>
        <w:t>, da d</w:t>
      </w:r>
      <w:r w:rsidR="00E166D5" w:rsidRPr="001F2FC7">
        <w:rPr>
          <w:rFonts w:ascii="Century Schoolbook" w:hAnsi="Century Schoolbook" w:cs="Times New Roman"/>
        </w:rPr>
        <w:t xml:space="preserve">et stort set ingen varmefylde </w:t>
      </w:r>
      <w:r w:rsidR="00D0096A" w:rsidRPr="001F2FC7">
        <w:rPr>
          <w:rFonts w:ascii="Century Schoolbook" w:hAnsi="Century Schoolbook" w:cs="Times New Roman"/>
        </w:rPr>
        <w:t xml:space="preserve">har </w:t>
      </w:r>
      <w:r w:rsidR="00122E65" w:rsidRPr="001F2FC7">
        <w:rPr>
          <w:rFonts w:ascii="Century Schoolbook" w:hAnsi="Century Schoolbook" w:cs="Times New Roman"/>
        </w:rPr>
        <w:t xml:space="preserve">og derved reduceres kompleksiteten </w:t>
      </w:r>
      <w:r w:rsidR="00D0096A" w:rsidRPr="001F2FC7">
        <w:rPr>
          <w:rFonts w:ascii="Century Schoolbook" w:hAnsi="Century Schoolbook" w:cs="Times New Roman"/>
        </w:rPr>
        <w:t xml:space="preserve">yderligere </w:t>
      </w:r>
      <w:r w:rsidR="00122E65" w:rsidRPr="001F2FC7">
        <w:rPr>
          <w:rFonts w:ascii="Century Schoolbook" w:hAnsi="Century Schoolbook" w:cs="Times New Roman"/>
        </w:rPr>
        <w:t>for eleverne.</w:t>
      </w:r>
    </w:p>
    <w:p w14:paraId="7AFF109E" w14:textId="5BF7E09A" w:rsidR="001F2FC7" w:rsidRDefault="0053555B" w:rsidP="0053555B">
      <w:pPr>
        <w:pStyle w:val="Overskrift2"/>
      </w:pPr>
      <w:r>
        <w:t>Bestemmelse af sluttemperatur i FPro3</w:t>
      </w:r>
    </w:p>
    <w:p w14:paraId="4F706875" w14:textId="5B4EDE55" w:rsidR="0053555B" w:rsidRPr="0053555B" w:rsidRDefault="0053555B" w:rsidP="0053555B">
      <w:pPr>
        <w:rPr>
          <w:rFonts w:ascii="Century Schoolbook" w:hAnsi="Century Schoolbook"/>
        </w:rPr>
      </w:pPr>
      <w:r>
        <w:rPr>
          <w:rFonts w:ascii="Century Schoolbook" w:hAnsi="Century Schoolbook" w:cs="Times New Roman"/>
        </w:rPr>
        <w:t xml:space="preserve">I øvelsen skal de beregne hvad den samlede energitilvækst er for de tre bidrag i øvelsen nemlig smeltning af isen til vand (1), opvarmning af isvandet til samme temperatur (2) som vandet afkøles til (3). Resten af </w:t>
      </w:r>
      <w:proofErr w:type="spellStart"/>
      <w:r>
        <w:rPr>
          <w:rFonts w:ascii="Century Schoolbook" w:hAnsi="Century Schoolbook" w:cs="Times New Roman"/>
        </w:rPr>
        <w:t>energitilvæksterne</w:t>
      </w:r>
      <w:proofErr w:type="spellEnd"/>
      <w:r>
        <w:rPr>
          <w:rFonts w:ascii="Century Schoolbook" w:hAnsi="Century Schoolbook" w:cs="Times New Roman"/>
        </w:rPr>
        <w:t xml:space="preserve"> regnes som fejlkilder og derfor vil den samlede energitilvækst ikke give nul ud fra måleresultaterne. Først tjekkes det om de selv har regnet rigtigt ved at sammenligne med beregninger i FPro3s </w:t>
      </w:r>
      <w:r w:rsidRPr="00831BD9">
        <w:rPr>
          <w:rFonts w:ascii="Century Schoolbook" w:hAnsi="Century Schoolbook"/>
          <w:smallCaps/>
        </w:rPr>
        <w:t>Værdi</w:t>
      </w:r>
      <w:r>
        <w:rPr>
          <w:rFonts w:ascii="Century Schoolbook" w:hAnsi="Century Schoolbook"/>
        </w:rPr>
        <w:t>-</w:t>
      </w:r>
      <w:r w:rsidRPr="0043698D">
        <w:rPr>
          <w:rFonts w:ascii="Century Schoolbook" w:hAnsi="Century Schoolbook"/>
        </w:rPr>
        <w:t>tabel</w:t>
      </w:r>
      <w:r>
        <w:rPr>
          <w:rFonts w:ascii="Century Schoolbook" w:hAnsi="Century Schoolbook"/>
        </w:rPr>
        <w:t xml:space="preserve">, og derefter skal de prøve at bestemme en beregnet sluttemperatur af vandet, der vil give en samlet energitilvækst for de tre processer bliver nul ved selv at ændre på den beregnede sluttemperatur. Herefter illustreres det at den indbyggede funktion i FPro3 </w:t>
      </w:r>
      <w:proofErr w:type="spellStart"/>
      <w:r w:rsidRPr="00742DC7">
        <w:rPr>
          <w:rFonts w:ascii="Century Schoolbook" w:hAnsi="Century Schoolbook"/>
          <w:i/>
        </w:rPr>
        <w:t>zero</w:t>
      </w:r>
      <w:proofErr w:type="spellEnd"/>
      <w:r w:rsidRPr="00742DC7">
        <w:rPr>
          <w:rFonts w:ascii="Century Schoolbook" w:hAnsi="Century Schoolbook"/>
          <w:i/>
        </w:rPr>
        <w:t>(</w:t>
      </w:r>
      <w:proofErr w:type="spellStart"/>
      <w:proofErr w:type="gramStart"/>
      <w:r w:rsidRPr="00742DC7">
        <w:rPr>
          <w:rFonts w:ascii="Century Schoolbook" w:hAnsi="Century Schoolbook"/>
          <w:i/>
        </w:rPr>
        <w:t>u,x</w:t>
      </w:r>
      <w:proofErr w:type="gramEnd"/>
      <w:r w:rsidRPr="00742DC7">
        <w:rPr>
          <w:rFonts w:ascii="Century Schoolbook" w:hAnsi="Century Schoolbook"/>
          <w:i/>
        </w:rPr>
        <w:t>,a,b</w:t>
      </w:r>
      <w:proofErr w:type="spellEnd"/>
      <w:r w:rsidRPr="00742DC7">
        <w:rPr>
          <w:rFonts w:ascii="Century Schoolbook" w:hAnsi="Century Schoolbook"/>
          <w:i/>
        </w:rPr>
        <w:t>)</w:t>
      </w:r>
      <w:r>
        <w:rPr>
          <w:rFonts w:ascii="Century Schoolbook" w:hAnsi="Century Schoolbook"/>
        </w:rPr>
        <w:t xml:space="preserve"> kan bestemme nulpunkter for en funktion u med hensyn til variablen x i intervallet a til b. </w:t>
      </w:r>
    </w:p>
    <w:p w14:paraId="1CFBBB46" w14:textId="77777777" w:rsidR="00DF46D6" w:rsidRPr="00DF46D6" w:rsidRDefault="00DF46D6">
      <w:pPr>
        <w:rPr>
          <w:rFonts w:ascii="Times New Roman" w:hAnsi="Times New Roman" w:cs="Times New Roman"/>
          <w:sz w:val="24"/>
          <w:szCs w:val="24"/>
        </w:rPr>
      </w:pPr>
    </w:p>
    <w:sectPr w:rsidR="00DF46D6" w:rsidRPr="00DF46D6" w:rsidSect="003448B8">
      <w:pgSz w:w="11906" w:h="16838" w:code="9"/>
      <w:pgMar w:top="1134" w:right="1134" w:bottom="1134" w:left="1134"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414169" w14:textId="77777777" w:rsidR="00A86D41" w:rsidRDefault="00A86D41" w:rsidP="002D1234">
      <w:pPr>
        <w:spacing w:after="0" w:line="240" w:lineRule="auto"/>
      </w:pPr>
      <w:r>
        <w:separator/>
      </w:r>
    </w:p>
  </w:endnote>
  <w:endnote w:type="continuationSeparator" w:id="0">
    <w:p w14:paraId="0CE34B1F" w14:textId="77777777" w:rsidR="00A86D41" w:rsidRDefault="00A86D41" w:rsidP="002D12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F72516" w14:textId="77777777" w:rsidR="00A86D41" w:rsidRDefault="00A86D41" w:rsidP="002D1234">
      <w:pPr>
        <w:spacing w:after="0" w:line="240" w:lineRule="auto"/>
      </w:pPr>
      <w:r>
        <w:separator/>
      </w:r>
    </w:p>
  </w:footnote>
  <w:footnote w:type="continuationSeparator" w:id="0">
    <w:p w14:paraId="553970D9" w14:textId="77777777" w:rsidR="00A86D41" w:rsidRDefault="00A86D41" w:rsidP="002D123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attachedTemplate r:id="rId1"/>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05B"/>
    <w:rsid w:val="000768E7"/>
    <w:rsid w:val="000E4FEC"/>
    <w:rsid w:val="000F5C4D"/>
    <w:rsid w:val="00122E65"/>
    <w:rsid w:val="001526BE"/>
    <w:rsid w:val="001C5C81"/>
    <w:rsid w:val="001F2FC7"/>
    <w:rsid w:val="00285D41"/>
    <w:rsid w:val="002D1234"/>
    <w:rsid w:val="003448B8"/>
    <w:rsid w:val="003B025B"/>
    <w:rsid w:val="003B7E56"/>
    <w:rsid w:val="00423902"/>
    <w:rsid w:val="0045005B"/>
    <w:rsid w:val="0053555B"/>
    <w:rsid w:val="006D0B33"/>
    <w:rsid w:val="006E642B"/>
    <w:rsid w:val="00742DC7"/>
    <w:rsid w:val="007942EE"/>
    <w:rsid w:val="00800FB4"/>
    <w:rsid w:val="00832035"/>
    <w:rsid w:val="008E79DA"/>
    <w:rsid w:val="00935FE9"/>
    <w:rsid w:val="009C1DC8"/>
    <w:rsid w:val="009D0196"/>
    <w:rsid w:val="00A21B3D"/>
    <w:rsid w:val="00A44ADC"/>
    <w:rsid w:val="00A86D41"/>
    <w:rsid w:val="00B2373F"/>
    <w:rsid w:val="00B61A5C"/>
    <w:rsid w:val="00B77097"/>
    <w:rsid w:val="00B85C95"/>
    <w:rsid w:val="00C04F48"/>
    <w:rsid w:val="00C2641D"/>
    <w:rsid w:val="00C7248C"/>
    <w:rsid w:val="00C84732"/>
    <w:rsid w:val="00D0096A"/>
    <w:rsid w:val="00D01BD7"/>
    <w:rsid w:val="00D527BA"/>
    <w:rsid w:val="00DB24C3"/>
    <w:rsid w:val="00DF46D6"/>
    <w:rsid w:val="00E166D5"/>
    <w:rsid w:val="00E750A7"/>
    <w:rsid w:val="00EE2685"/>
    <w:rsid w:val="00F867F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B8584C"/>
  <w15:chartTrackingRefBased/>
  <w15:docId w15:val="{AFAFBE72-1BBA-46A8-A403-DC3857E10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1A5C"/>
  </w:style>
  <w:style w:type="paragraph" w:styleId="Overskrift2">
    <w:name w:val="heading 2"/>
    <w:basedOn w:val="Normal"/>
    <w:next w:val="Normal"/>
    <w:link w:val="Overskrift2Tegn"/>
    <w:uiPriority w:val="9"/>
    <w:unhideWhenUsed/>
    <w:qFormat/>
    <w:rsid w:val="001F2FC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2D1234"/>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2D1234"/>
  </w:style>
  <w:style w:type="paragraph" w:styleId="Sidefod">
    <w:name w:val="footer"/>
    <w:basedOn w:val="Normal"/>
    <w:link w:val="SidefodTegn"/>
    <w:uiPriority w:val="99"/>
    <w:unhideWhenUsed/>
    <w:rsid w:val="002D1234"/>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2D1234"/>
  </w:style>
  <w:style w:type="table" w:styleId="Tabel-Gitter">
    <w:name w:val="Table Grid"/>
    <w:basedOn w:val="Tabel-Normal"/>
    <w:uiPriority w:val="39"/>
    <w:rsid w:val="002D123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2Tegn">
    <w:name w:val="Overskrift 2 Tegn"/>
    <w:basedOn w:val="Standardskrifttypeiafsnit"/>
    <w:link w:val="Overskrift2"/>
    <w:uiPriority w:val="9"/>
    <w:rsid w:val="001F2FC7"/>
    <w:rPr>
      <w:rFonts w:asciiTheme="majorHAnsi" w:eastAsiaTheme="majorEastAsia" w:hAnsiTheme="majorHAnsi" w:cstheme="majorBidi"/>
      <w:color w:val="2F5496" w:themeColor="accent1" w:themeShade="BF"/>
      <w:sz w:val="26"/>
      <w:szCs w:val="26"/>
    </w:rPr>
  </w:style>
  <w:style w:type="paragraph" w:styleId="Titel">
    <w:name w:val="Title"/>
    <w:basedOn w:val="Normal"/>
    <w:next w:val="Normal"/>
    <w:link w:val="TitelTegn"/>
    <w:uiPriority w:val="10"/>
    <w:qFormat/>
    <w:rsid w:val="009D019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9D019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asse\OneDrive\Dokumenter\FPro3\FPro3-skabel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FPro3-skabelon</Template>
  <TotalTime>1</TotalTime>
  <Pages>1</Pages>
  <Words>353</Words>
  <Characters>2154</Characters>
  <Application>Microsoft Office Word</Application>
  <DocSecurity>0</DocSecurity>
  <Lines>17</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Hans Christian Westtoft</dc:creator>
  <cp:keywords/>
  <dc:description/>
  <cp:lastModifiedBy>Hans Christian Westtoft</cp:lastModifiedBy>
  <cp:revision>4</cp:revision>
  <cp:lastPrinted>2020-07-28T05:49:00Z</cp:lastPrinted>
  <dcterms:created xsi:type="dcterms:W3CDTF">2023-04-23T09:42:00Z</dcterms:created>
  <dcterms:modified xsi:type="dcterms:W3CDTF">2023-04-23T19:53:00Z</dcterms:modified>
</cp:coreProperties>
</file>